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E5A20" w14:textId="77777777" w:rsidR="00EC0AB6" w:rsidRDefault="00EC0AB6" w:rsidP="00D24423">
      <w:pPr>
        <w:spacing w:line="360" w:lineRule="auto"/>
        <w:jc w:val="center"/>
        <w:rPr>
          <w:b/>
          <w:sz w:val="32"/>
          <w:szCs w:val="32"/>
        </w:rPr>
      </w:pPr>
    </w:p>
    <w:p w14:paraId="0C545D03" w14:textId="77777777" w:rsidR="006446DD" w:rsidRPr="00D24423" w:rsidRDefault="006446DD" w:rsidP="00D24423">
      <w:pPr>
        <w:spacing w:line="360" w:lineRule="auto"/>
        <w:jc w:val="center"/>
        <w:rPr>
          <w:b/>
          <w:sz w:val="32"/>
          <w:szCs w:val="32"/>
        </w:rPr>
      </w:pPr>
      <w:r w:rsidRPr="00D24423">
        <w:rPr>
          <w:b/>
          <w:sz w:val="32"/>
          <w:szCs w:val="32"/>
        </w:rPr>
        <w:t>Základní škola a mateřská škola Raškovice</w:t>
      </w:r>
    </w:p>
    <w:p w14:paraId="1B80F856" w14:textId="77777777" w:rsidR="006446DD" w:rsidRDefault="006446DD" w:rsidP="00D24423">
      <w:pPr>
        <w:spacing w:line="360" w:lineRule="auto"/>
        <w:jc w:val="center"/>
      </w:pPr>
      <w:r>
        <w:t>Raškovice 18, 739 04 Pražmo</w:t>
      </w:r>
    </w:p>
    <w:p w14:paraId="3DC3B038" w14:textId="77777777" w:rsidR="006446DD" w:rsidRDefault="006446DD" w:rsidP="00D24423">
      <w:pPr>
        <w:spacing w:line="360" w:lineRule="auto"/>
      </w:pPr>
    </w:p>
    <w:p w14:paraId="174C17EF" w14:textId="6E8C3DA9" w:rsidR="006E77FE" w:rsidRPr="006E77FE" w:rsidRDefault="002B12FB" w:rsidP="000059B0">
      <w:pPr>
        <w:jc w:val="center"/>
        <w:rPr>
          <w:b/>
          <w:caps/>
        </w:rPr>
      </w:pPr>
      <w:r>
        <w:rPr>
          <w:b/>
          <w:caps/>
        </w:rPr>
        <w:t xml:space="preserve">VNITŘNÍ </w:t>
      </w:r>
      <w:r w:rsidR="000059B0">
        <w:rPr>
          <w:b/>
          <w:caps/>
        </w:rPr>
        <w:t xml:space="preserve"> </w:t>
      </w:r>
      <w:r w:rsidR="00D2409B">
        <w:rPr>
          <w:b/>
          <w:caps/>
        </w:rPr>
        <w:t xml:space="preserve"> </w:t>
      </w:r>
      <w:r w:rsidR="000059B0">
        <w:rPr>
          <w:b/>
          <w:caps/>
        </w:rPr>
        <w:t xml:space="preserve">řád </w:t>
      </w:r>
      <w:r w:rsidR="00AA0A08">
        <w:rPr>
          <w:b/>
          <w:caps/>
        </w:rPr>
        <w:t xml:space="preserve"> ŠJ </w:t>
      </w:r>
      <w:r w:rsidR="000059B0">
        <w:rPr>
          <w:b/>
          <w:caps/>
        </w:rPr>
        <w:t>mateřské</w:t>
      </w:r>
      <w:r w:rsidR="00D2409B">
        <w:rPr>
          <w:b/>
          <w:caps/>
        </w:rPr>
        <w:t xml:space="preserve"> </w:t>
      </w:r>
      <w:r w:rsidR="000059B0">
        <w:rPr>
          <w:b/>
          <w:caps/>
        </w:rPr>
        <w:t>školy</w:t>
      </w:r>
    </w:p>
    <w:p w14:paraId="5D3ED928" w14:textId="77777777" w:rsidR="009E2786" w:rsidRPr="006031C6" w:rsidRDefault="009E2786" w:rsidP="00523C0D">
      <w:pPr>
        <w:spacing w:line="360" w:lineRule="auto"/>
      </w:pPr>
    </w:p>
    <w:p w14:paraId="4F1DA940" w14:textId="77777777" w:rsidR="00C204EC" w:rsidRPr="004B3A07" w:rsidRDefault="00795F61" w:rsidP="00795F61">
      <w:pPr>
        <w:spacing w:line="480" w:lineRule="auto"/>
        <w:rPr>
          <w:sz w:val="36"/>
          <w:szCs w:val="36"/>
        </w:rPr>
      </w:pPr>
      <w:r>
        <w:t>ZŠRaš</w:t>
      </w:r>
      <w:r w:rsidR="004B3A07">
        <w:t>_248/2025</w:t>
      </w:r>
    </w:p>
    <w:p w14:paraId="3FF2CE4C" w14:textId="77777777" w:rsidR="00C204EC" w:rsidRDefault="00C204EC" w:rsidP="00C204EC">
      <w:pPr>
        <w:jc w:val="both"/>
      </w:pPr>
      <w:r w:rsidRPr="0031659C">
        <w:t>Stravování</w:t>
      </w:r>
      <w:r>
        <w:t xml:space="preserve"> je poskytováno v souladu se zák. 561/2004 Sb., školský zákon, </w:t>
      </w:r>
      <w:proofErr w:type="spellStart"/>
      <w:r>
        <w:t>vyhl</w:t>
      </w:r>
      <w:proofErr w:type="spellEnd"/>
      <w:r>
        <w:t xml:space="preserve">. 107/2008 Sb. o </w:t>
      </w:r>
      <w:proofErr w:type="spellStart"/>
      <w:r>
        <w:t>šk</w:t>
      </w:r>
      <w:proofErr w:type="spellEnd"/>
      <w:r>
        <w:t xml:space="preserve">. stravování, zák. 258/2000 Sb. o ochraně veřejného zdraví, </w:t>
      </w:r>
      <w:proofErr w:type="spellStart"/>
      <w:r>
        <w:t>vyhl</w:t>
      </w:r>
      <w:proofErr w:type="spellEnd"/>
      <w:r>
        <w:t xml:space="preserve">. 602/2006 Sb. nahrazující </w:t>
      </w:r>
      <w:proofErr w:type="spellStart"/>
      <w:r>
        <w:t>vyhl</w:t>
      </w:r>
      <w:proofErr w:type="spellEnd"/>
      <w:r>
        <w:t xml:space="preserve">. 137/2004 Sb. a Nařízení ES č. 852/2004 o hygienických požadavcích na stravovací služby, </w:t>
      </w:r>
      <w:proofErr w:type="spellStart"/>
      <w:r>
        <w:t>vyhl</w:t>
      </w:r>
      <w:proofErr w:type="spellEnd"/>
      <w:r>
        <w:t>. 84/2005 Sb. o nákladech na závodní stravování, 114/2002 Sb. o FKSP, zák. 250/2000 Sb. o rozpočtových pravidlech územ. rozpočtů ve znění pozdějších předpisů.</w:t>
      </w:r>
    </w:p>
    <w:p w14:paraId="60E10F7A" w14:textId="77777777" w:rsidR="00C204EC" w:rsidRDefault="00C204EC" w:rsidP="00C204EC">
      <w:pPr>
        <w:jc w:val="both"/>
      </w:pPr>
    </w:p>
    <w:p w14:paraId="351B9B4E" w14:textId="77777777" w:rsidR="00C204EC" w:rsidRDefault="00C204EC" w:rsidP="00C204EC">
      <w:pPr>
        <w:jc w:val="both"/>
        <w:rPr>
          <w:b/>
        </w:rPr>
      </w:pPr>
      <w:r>
        <w:rPr>
          <w:b/>
        </w:rPr>
        <w:t xml:space="preserve">-doba </w:t>
      </w:r>
      <w:r w:rsidR="00F34FB4">
        <w:rPr>
          <w:b/>
        </w:rPr>
        <w:t>výdeje svačinek MŠ</w:t>
      </w:r>
      <w:r w:rsidR="00F34FB4">
        <w:rPr>
          <w:b/>
        </w:rPr>
        <w:tab/>
      </w:r>
      <w:r w:rsidR="00F34FB4">
        <w:rPr>
          <w:b/>
        </w:rPr>
        <w:tab/>
        <w:t xml:space="preserve">       </w:t>
      </w:r>
      <w:r w:rsidR="00F34FB4">
        <w:rPr>
          <w:b/>
        </w:rPr>
        <w:tab/>
        <w:t>8.30</w:t>
      </w:r>
      <w:r>
        <w:rPr>
          <w:b/>
        </w:rPr>
        <w:t>- 9.00</w:t>
      </w:r>
      <w:r w:rsidR="00FA0054">
        <w:rPr>
          <w:b/>
        </w:rPr>
        <w:t xml:space="preserve">    hodin</w:t>
      </w:r>
    </w:p>
    <w:p w14:paraId="7F21CCF5" w14:textId="77777777" w:rsidR="00C204EC" w:rsidRPr="00276740" w:rsidRDefault="00C204EC" w:rsidP="00FA0054">
      <w:pPr>
        <w:jc w:val="both"/>
        <w:rPr>
          <w:b/>
        </w:rPr>
      </w:pPr>
      <w:r>
        <w:rPr>
          <w:b/>
        </w:rPr>
        <w:t xml:space="preserve">-doba výdeje obědů MŠ           </w:t>
      </w:r>
      <w:r w:rsidR="00F34FB4">
        <w:rPr>
          <w:b/>
        </w:rPr>
        <w:t xml:space="preserve">             </w:t>
      </w:r>
      <w:r w:rsidR="00F34FB4">
        <w:rPr>
          <w:b/>
        </w:rPr>
        <w:tab/>
        <w:t>11.30</w:t>
      </w:r>
      <w:r>
        <w:rPr>
          <w:b/>
        </w:rPr>
        <w:t>-1</w:t>
      </w:r>
      <w:r w:rsidR="00FA0054">
        <w:rPr>
          <w:b/>
        </w:rPr>
        <w:t>1</w:t>
      </w:r>
      <w:r w:rsidR="00E218EA">
        <w:rPr>
          <w:b/>
        </w:rPr>
        <w:t>.</w:t>
      </w:r>
      <w:r w:rsidR="00FA0054">
        <w:rPr>
          <w:b/>
        </w:rPr>
        <w:t>45</w:t>
      </w:r>
      <w:r>
        <w:rPr>
          <w:b/>
        </w:rPr>
        <w:t xml:space="preserve"> </w:t>
      </w:r>
      <w:r w:rsidR="00FA0054">
        <w:rPr>
          <w:b/>
        </w:rPr>
        <w:t>hodin</w:t>
      </w:r>
      <w:r>
        <w:rPr>
          <w:b/>
        </w:rPr>
        <w:tab/>
      </w:r>
      <w:r>
        <w:rPr>
          <w:b/>
        </w:rPr>
        <w:tab/>
      </w:r>
    </w:p>
    <w:p w14:paraId="4EC0DA19" w14:textId="77777777" w:rsidR="00395363" w:rsidRDefault="00C204EC" w:rsidP="00395363">
      <w:pPr>
        <w:jc w:val="both"/>
        <w:rPr>
          <w:b/>
        </w:rPr>
      </w:pPr>
      <w:r>
        <w:rPr>
          <w:b/>
        </w:rPr>
        <w:t>-doba výdej</w:t>
      </w:r>
      <w:r w:rsidR="00F34FB4">
        <w:rPr>
          <w:b/>
        </w:rPr>
        <w:t xml:space="preserve">e  odpolední svačinky MŠ  </w:t>
      </w:r>
      <w:r w:rsidR="00F34FB4">
        <w:rPr>
          <w:b/>
        </w:rPr>
        <w:tab/>
        <w:t>14.30</w:t>
      </w:r>
      <w:r>
        <w:rPr>
          <w:b/>
        </w:rPr>
        <w:t>-1</w:t>
      </w:r>
      <w:r w:rsidR="00FA0054">
        <w:rPr>
          <w:b/>
        </w:rPr>
        <w:t>4</w:t>
      </w:r>
      <w:r>
        <w:rPr>
          <w:b/>
        </w:rPr>
        <w:t>.</w:t>
      </w:r>
      <w:r w:rsidR="00FA0054">
        <w:rPr>
          <w:b/>
        </w:rPr>
        <w:t>45</w:t>
      </w:r>
      <w:r>
        <w:rPr>
          <w:b/>
        </w:rPr>
        <w:t xml:space="preserve"> hodi</w:t>
      </w:r>
      <w:r w:rsidR="00395363">
        <w:rPr>
          <w:b/>
        </w:rPr>
        <w:t>n</w:t>
      </w:r>
    </w:p>
    <w:p w14:paraId="577BDE1A" w14:textId="77777777" w:rsidR="0066256C" w:rsidRPr="00395363" w:rsidRDefault="0066256C" w:rsidP="00395363">
      <w:pPr>
        <w:jc w:val="both"/>
        <w:rPr>
          <w:b/>
        </w:rPr>
      </w:pPr>
      <w:r w:rsidRPr="003B3DC2">
        <w:t xml:space="preserve"> </w:t>
      </w:r>
    </w:p>
    <w:p w14:paraId="4604704C" w14:textId="77777777" w:rsidR="0066256C" w:rsidRPr="003B3DC2" w:rsidRDefault="0066256C" w:rsidP="0066256C">
      <w:pPr>
        <w:spacing w:before="100" w:beforeAutospacing="1" w:after="100" w:afterAutospacing="1"/>
        <w:jc w:val="center"/>
      </w:pPr>
      <w:r w:rsidRPr="003B3DC2">
        <w:t> </w:t>
      </w:r>
      <w:r w:rsidRPr="003B3DC2">
        <w:rPr>
          <w:b/>
          <w:bCs/>
        </w:rPr>
        <w:t>PLATBY ZA STRAVNÉ</w:t>
      </w:r>
    </w:p>
    <w:p w14:paraId="3355002E" w14:textId="77777777" w:rsidR="00A61DA8" w:rsidRDefault="0066256C" w:rsidP="000D557E">
      <w:pPr>
        <w:spacing w:before="100" w:beforeAutospacing="1" w:after="100" w:afterAutospacing="1"/>
        <w:jc w:val="center"/>
        <w:rPr>
          <w:b/>
          <w:bCs/>
        </w:rPr>
      </w:pPr>
      <w:r w:rsidRPr="003B3DC2">
        <w:t>(</w:t>
      </w:r>
      <w:r w:rsidRPr="003B3DC2">
        <w:rPr>
          <w:b/>
          <w:bCs/>
        </w:rPr>
        <w:t>Předškolní vzdělávání)</w:t>
      </w:r>
      <w:r w:rsidRPr="003B3DC2">
        <w:t xml:space="preserve">Na základě Vyhlášky č. 107/2008 Sb. O školním stravování platné od </w:t>
      </w:r>
      <w:r w:rsidR="00247B79">
        <w:t xml:space="preserve">1. </w:t>
      </w:r>
      <w:r w:rsidR="00736A4A">
        <w:t>9. 2025</w:t>
      </w:r>
      <w:r w:rsidR="00A61DA8">
        <w:rPr>
          <w:b/>
          <w:bCs/>
        </w:rPr>
        <w:t>  </w:t>
      </w:r>
    </w:p>
    <w:tbl>
      <w:tblPr>
        <w:tblW w:w="11046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9"/>
        <w:gridCol w:w="1252"/>
        <w:gridCol w:w="1175"/>
        <w:gridCol w:w="876"/>
        <w:gridCol w:w="936"/>
        <w:gridCol w:w="1314"/>
        <w:gridCol w:w="956"/>
        <w:gridCol w:w="956"/>
        <w:gridCol w:w="842"/>
      </w:tblGrid>
      <w:tr w:rsidR="00B73D6E" w14:paraId="6A558A34" w14:textId="77777777" w:rsidTr="00703B72">
        <w:trPr>
          <w:trHeight w:val="288"/>
        </w:trPr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4C61E" w14:textId="77777777" w:rsidR="00B73D6E" w:rsidRDefault="00B73D6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Plná cena včetně režii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14BD4" w14:textId="77777777" w:rsidR="00B73D6E" w:rsidRDefault="00B73D6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7098B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5C0FB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952D4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B39E0" w14:textId="77777777" w:rsidR="00B73D6E" w:rsidRDefault="00B73D6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Dotovaná cena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81C51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33660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9F0BF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3D6E" w14:paraId="1FDD7E02" w14:textId="77777777" w:rsidTr="00703B72">
        <w:trPr>
          <w:trHeight w:val="288"/>
        </w:trPr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3DD48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CFEAE" w14:textId="77777777" w:rsidR="00B73D6E" w:rsidRDefault="00B73D6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přesnídávka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325DD" w14:textId="77777777" w:rsidR="00B73D6E" w:rsidRDefault="00B73D6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oběd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06227" w14:textId="77777777" w:rsidR="00B73D6E" w:rsidRDefault="00B73D6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svačina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26E53" w14:textId="77777777" w:rsidR="00B73D6E" w:rsidRDefault="00B73D6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celkem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F3F2B" w14:textId="77777777" w:rsidR="00B73D6E" w:rsidRPr="00B73D6E" w:rsidRDefault="00B73D6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přesnídávka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7265F" w14:textId="77777777" w:rsidR="00B73D6E" w:rsidRPr="00B73D6E" w:rsidRDefault="00B73D6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73D6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 oběd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7C481" w14:textId="77777777" w:rsidR="00B73D6E" w:rsidRPr="00B73D6E" w:rsidRDefault="00B73D6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73D6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 svačina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A7955" w14:textId="77777777" w:rsidR="00B73D6E" w:rsidRPr="00B73D6E" w:rsidRDefault="00B73D6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73D6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 celkem</w:t>
            </w:r>
          </w:p>
        </w:tc>
      </w:tr>
      <w:tr w:rsidR="00B73D6E" w14:paraId="6370EE00" w14:textId="77777777" w:rsidTr="00703B72">
        <w:trPr>
          <w:trHeight w:val="288"/>
        </w:trPr>
        <w:tc>
          <w:tcPr>
            <w:tcW w:w="2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7DB2F" w14:textId="77777777" w:rsidR="00B73D6E" w:rsidRDefault="00703B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2-3</w:t>
            </w:r>
            <w:r w:rsidR="00B73D6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letí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06659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25,-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36116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42,-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07378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A7A69" w14:textId="77777777" w:rsidR="00B73D6E" w:rsidRDefault="00B73D6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100,-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71AB5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888AA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19,-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FC5C9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39CBE" w14:textId="77777777" w:rsidR="00B73D6E" w:rsidRDefault="00B73D6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45,-</w:t>
            </w:r>
          </w:p>
        </w:tc>
      </w:tr>
      <w:tr w:rsidR="00B73D6E" w14:paraId="489F3778" w14:textId="77777777" w:rsidTr="00703B72">
        <w:trPr>
          <w:trHeight w:val="288"/>
        </w:trPr>
        <w:tc>
          <w:tcPr>
            <w:tcW w:w="2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7730D" w14:textId="77777777" w:rsidR="00B73D6E" w:rsidRDefault="00736A4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703B72">
              <w:rPr>
                <w:rFonts w:ascii="Calibri" w:hAnsi="Calibri" w:cs="Calibri"/>
                <w:color w:val="000000"/>
                <w:sz w:val="22"/>
                <w:szCs w:val="22"/>
              </w:rPr>
              <w:t>-6 letí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5BFFE" w14:textId="77777777" w:rsidR="00B73D6E" w:rsidRDefault="00895A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25,-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3604C" w14:textId="77777777" w:rsidR="00B73D6E" w:rsidRDefault="00895A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42,-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20219" w14:textId="77777777" w:rsidR="00B73D6E" w:rsidRDefault="00895A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765A8" w14:textId="77777777" w:rsidR="00B73D6E" w:rsidRDefault="00895A8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100,-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39927" w14:textId="77777777" w:rsidR="00B73D6E" w:rsidRDefault="00B73D6E" w:rsidP="00895A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895A85">
              <w:rPr>
                <w:rFonts w:ascii="Calibri" w:hAnsi="Calibri" w:cs="Calibri"/>
                <w:color w:val="000000"/>
                <w:sz w:val="22"/>
                <w:szCs w:val="22"/>
              </w:rPr>
              <w:t>1,-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72CB5" w14:textId="77777777" w:rsidR="00B73D6E" w:rsidRDefault="00895A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19,-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AF6CB" w14:textId="77777777" w:rsidR="00B73D6E" w:rsidRDefault="00895A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A97D3" w14:textId="77777777" w:rsidR="00B73D6E" w:rsidRDefault="00895A8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45,-</w:t>
            </w:r>
          </w:p>
        </w:tc>
      </w:tr>
      <w:tr w:rsidR="00B73D6E" w14:paraId="42091B38" w14:textId="77777777" w:rsidTr="00703B72">
        <w:trPr>
          <w:trHeight w:val="288"/>
        </w:trPr>
        <w:tc>
          <w:tcPr>
            <w:tcW w:w="2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FCAD1" w14:textId="77777777" w:rsidR="00B73D6E" w:rsidRDefault="00703B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7letí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46DB3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895A85">
              <w:rPr>
                <w:rFonts w:ascii="Calibri" w:hAnsi="Calibri" w:cs="Calibri"/>
                <w:color w:val="000000"/>
                <w:sz w:val="22"/>
                <w:szCs w:val="22"/>
              </w:rPr>
              <w:t>27,-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1213B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895A85">
              <w:rPr>
                <w:rFonts w:ascii="Calibri" w:hAnsi="Calibri" w:cs="Calibri"/>
                <w:color w:val="000000"/>
                <w:sz w:val="22"/>
                <w:szCs w:val="22"/>
              </w:rPr>
              <w:t>60,-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4868F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895A85">
              <w:rPr>
                <w:rFonts w:ascii="Calibri" w:hAnsi="Calibri" w:cs="Calibri"/>
                <w:color w:val="000000"/>
                <w:sz w:val="22"/>
                <w:szCs w:val="22"/>
              </w:rPr>
              <w:t>35,-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B09A6" w14:textId="77777777" w:rsidR="00B73D6E" w:rsidRDefault="00895A8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122,-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DD5C9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895A85">
              <w:rPr>
                <w:rFonts w:ascii="Calibri" w:hAnsi="Calibri" w:cs="Calibri"/>
                <w:color w:val="000000"/>
                <w:sz w:val="22"/>
                <w:szCs w:val="22"/>
              </w:rPr>
              <w:t>12,-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F4780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895A85">
              <w:rPr>
                <w:rFonts w:ascii="Calibri" w:hAnsi="Calibri" w:cs="Calibri"/>
                <w:color w:val="000000"/>
                <w:sz w:val="22"/>
                <w:szCs w:val="22"/>
              </w:rPr>
              <w:t>27,-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6DE47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895A85">
              <w:rPr>
                <w:rFonts w:ascii="Calibri" w:hAnsi="Calibri" w:cs="Calibri"/>
                <w:color w:val="000000"/>
                <w:sz w:val="22"/>
                <w:szCs w:val="22"/>
              </w:rPr>
              <w:t>16,-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A2F66" w14:textId="77777777" w:rsidR="00B73D6E" w:rsidRDefault="00895A8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55,-</w:t>
            </w:r>
          </w:p>
        </w:tc>
      </w:tr>
      <w:tr w:rsidR="00703B72" w14:paraId="19791564" w14:textId="77777777" w:rsidTr="00703B72">
        <w:trPr>
          <w:trHeight w:val="288"/>
        </w:trPr>
        <w:tc>
          <w:tcPr>
            <w:tcW w:w="2739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611E7" w14:textId="77777777" w:rsidR="00B73D6E" w:rsidRDefault="00895A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</w:t>
            </w:r>
            <w:r w:rsidR="00703B7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aměstnanci </w:t>
            </w:r>
          </w:p>
        </w:tc>
        <w:tc>
          <w:tcPr>
            <w:tcW w:w="1252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50C9AD99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6415A8F6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  <w:hideMark/>
          </w:tcPr>
          <w:p w14:paraId="2DFFD22A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4A2E6535" w14:textId="77777777" w:rsidR="00B73D6E" w:rsidRDefault="00B73D6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  <w:r w:rsidR="00895A8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91,-</w:t>
            </w:r>
          </w:p>
        </w:tc>
        <w:tc>
          <w:tcPr>
            <w:tcW w:w="1314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70ED74D2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60A7A2EF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1A229467" w14:textId="77777777" w:rsidR="00B73D6E" w:rsidRDefault="00B73D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3BA3E446" w14:textId="77777777" w:rsidR="00B73D6E" w:rsidRDefault="00895A8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41,-</w:t>
            </w:r>
          </w:p>
        </w:tc>
      </w:tr>
      <w:tr w:rsidR="00703B72" w14:paraId="20CF0359" w14:textId="77777777" w:rsidTr="00381D1A">
        <w:trPr>
          <w:trHeight w:val="80"/>
        </w:trPr>
        <w:tc>
          <w:tcPr>
            <w:tcW w:w="2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66D80" w14:textId="77777777" w:rsidR="00795F61" w:rsidRDefault="00795F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3AEFA" w14:textId="77777777" w:rsidR="00795F61" w:rsidRDefault="00795F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C80BE" w14:textId="77777777" w:rsidR="00795F61" w:rsidRDefault="00795F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6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3BD49" w14:textId="77777777" w:rsidR="00795F61" w:rsidRDefault="00795F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15F34" w14:textId="77777777" w:rsidR="00795F61" w:rsidRDefault="00795F6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E24E2" w14:textId="77777777" w:rsidR="00795F61" w:rsidRDefault="00795F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9C785" w14:textId="77777777" w:rsidR="00795F61" w:rsidRDefault="00795F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815DA" w14:textId="77777777" w:rsidR="00795F61" w:rsidRDefault="00795F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B328C" w14:textId="77777777" w:rsidR="00795F61" w:rsidRDefault="00795F6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03B72" w14:paraId="7B0539A2" w14:textId="77777777" w:rsidTr="00703B72">
        <w:trPr>
          <w:trHeight w:val="76"/>
        </w:trPr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022AE" w14:textId="77777777" w:rsidR="00703B72" w:rsidRDefault="00895A8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Zaměstnanci FKSP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F53A4" w14:textId="77777777" w:rsidR="00703B72" w:rsidRDefault="00703B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879AB" w14:textId="77777777" w:rsidR="00703B72" w:rsidRDefault="00703B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06CB6" w14:textId="77777777" w:rsidR="00703B72" w:rsidRDefault="00703B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768EB" w14:textId="77777777" w:rsidR="00703B72" w:rsidRDefault="00703B7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0E14D" w14:textId="77777777" w:rsidR="00703B72" w:rsidRDefault="00703B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03053" w14:textId="77777777" w:rsidR="00703B72" w:rsidRDefault="00703B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AA276" w14:textId="77777777" w:rsidR="00703B72" w:rsidRDefault="00703B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77F8E" w14:textId="77777777" w:rsidR="00703B72" w:rsidRDefault="00895A8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10,-</w:t>
            </w:r>
          </w:p>
        </w:tc>
      </w:tr>
    </w:tbl>
    <w:p w14:paraId="1280EDE5" w14:textId="77777777" w:rsidR="0066256C" w:rsidRPr="009C1E22" w:rsidRDefault="0066256C" w:rsidP="00E379D4">
      <w:pPr>
        <w:spacing w:before="100" w:beforeAutospacing="1" w:after="100" w:afterAutospacing="1"/>
        <w:rPr>
          <w:b/>
        </w:rPr>
      </w:pPr>
    </w:p>
    <w:p w14:paraId="77332F59" w14:textId="77777777" w:rsidR="0066256C" w:rsidRPr="0089638C" w:rsidRDefault="0066256C" w:rsidP="0066256C">
      <w:pPr>
        <w:spacing w:before="100" w:beforeAutospacing="1" w:after="100" w:afterAutospacing="1"/>
        <w:rPr>
          <w:color w:val="FF0000"/>
        </w:rPr>
      </w:pPr>
    </w:p>
    <w:p w14:paraId="01AC5C47" w14:textId="77777777" w:rsidR="009C1E22" w:rsidRPr="00247B79" w:rsidRDefault="009C1E22" w:rsidP="00A30D32">
      <w:pPr>
        <w:spacing w:before="100" w:beforeAutospacing="1" w:after="100" w:afterAutospacing="1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C5CB57B" w14:textId="77777777" w:rsidR="0066256C" w:rsidRDefault="0066256C" w:rsidP="00A02108">
      <w:pPr>
        <w:rPr>
          <w:sz w:val="28"/>
          <w:szCs w:val="28"/>
        </w:rPr>
      </w:pPr>
      <w:r w:rsidRPr="00247B79">
        <w:rPr>
          <w:b/>
          <w:bCs/>
        </w:rPr>
        <w:t xml:space="preserve">Tyto ceny jsou platné s účinností od </w:t>
      </w:r>
      <w:r w:rsidR="00247B79" w:rsidRPr="00247B79">
        <w:rPr>
          <w:b/>
          <w:bCs/>
        </w:rPr>
        <w:t>1</w:t>
      </w:r>
      <w:r w:rsidR="00736A4A">
        <w:rPr>
          <w:b/>
          <w:bCs/>
        </w:rPr>
        <w:t>.9. 2025</w:t>
      </w:r>
    </w:p>
    <w:p w14:paraId="1BAB178A" w14:textId="77777777" w:rsidR="00C204EC" w:rsidRDefault="00C204EC" w:rsidP="00523C0D">
      <w:pPr>
        <w:spacing w:line="360" w:lineRule="auto"/>
      </w:pPr>
    </w:p>
    <w:p w14:paraId="0DB2CA2D" w14:textId="77777777" w:rsidR="00463167" w:rsidRDefault="00463167" w:rsidP="00831CF4">
      <w:pPr>
        <w:jc w:val="both"/>
        <w:rPr>
          <w:b/>
        </w:rPr>
      </w:pPr>
    </w:p>
    <w:p w14:paraId="1F02C6F0" w14:textId="77777777" w:rsidR="00C204EC" w:rsidRDefault="00C204EC" w:rsidP="00831CF4">
      <w:pPr>
        <w:jc w:val="both"/>
      </w:pPr>
      <w:r>
        <w:rPr>
          <w:b/>
        </w:rPr>
        <w:t>Jídlo je poskytováno strávníkům dle stanovených norem</w:t>
      </w:r>
      <w:r>
        <w:t>.</w:t>
      </w:r>
      <w:r w:rsidR="00831CF4">
        <w:t xml:space="preserve"> </w:t>
      </w:r>
      <w:r>
        <w:t>Věkové skupiny jsou zařazovány v souladu s bodem 4 přílohy č, 2 vyhlášky 107/2005 Sb.</w:t>
      </w:r>
    </w:p>
    <w:p w14:paraId="4896AD91" w14:textId="77777777" w:rsidR="00C204EC" w:rsidRDefault="00C204EC" w:rsidP="00C204EC">
      <w:pPr>
        <w:jc w:val="both"/>
      </w:pPr>
    </w:p>
    <w:p w14:paraId="578D7F59" w14:textId="77777777" w:rsidR="00C204EC" w:rsidRDefault="00A02108" w:rsidP="00C204EC">
      <w:pPr>
        <w:jc w:val="both"/>
      </w:pPr>
      <w:r>
        <w:t>- V</w:t>
      </w:r>
      <w:r w:rsidR="00C204EC">
        <w:t> ceně stravného je zahrnuta částka pro pitný režim denně.</w:t>
      </w:r>
    </w:p>
    <w:p w14:paraId="6A5B53D8" w14:textId="77777777" w:rsidR="00C204EC" w:rsidRDefault="00C204EC" w:rsidP="00C204EC">
      <w:pPr>
        <w:jc w:val="both"/>
      </w:pPr>
    </w:p>
    <w:p w14:paraId="4CAC6F7E" w14:textId="77777777" w:rsidR="004C28AC" w:rsidRDefault="00A02108" w:rsidP="00C204EC">
      <w:pPr>
        <w:jc w:val="both"/>
      </w:pPr>
      <w:r>
        <w:t>- V</w:t>
      </w:r>
      <w:r w:rsidR="00C204EC">
        <w:t xml:space="preserve"> době nemoci nemá strávník nárok na stravu od druhého dne </w:t>
      </w:r>
      <w:r w:rsidR="004C28AC">
        <w:t>nepřítomnosti.</w:t>
      </w:r>
    </w:p>
    <w:p w14:paraId="0E3E0F71" w14:textId="77777777" w:rsidR="004C28AC" w:rsidRDefault="004C28AC" w:rsidP="00C204EC">
      <w:pPr>
        <w:jc w:val="both"/>
      </w:pPr>
      <w:r>
        <w:rPr>
          <w:b/>
        </w:rPr>
        <w:t xml:space="preserve"> -Stravné je možno odhlásit</w:t>
      </w:r>
      <w:r w:rsidR="00337806">
        <w:rPr>
          <w:b/>
        </w:rPr>
        <w:t xml:space="preserve"> nejpozději</w:t>
      </w:r>
      <w:r>
        <w:rPr>
          <w:b/>
        </w:rPr>
        <w:t xml:space="preserve">  do </w:t>
      </w:r>
      <w:r w:rsidR="008F6C99">
        <w:rPr>
          <w:b/>
        </w:rPr>
        <w:t>1</w:t>
      </w:r>
      <w:r w:rsidR="009F4D83">
        <w:rPr>
          <w:b/>
        </w:rPr>
        <w:t xml:space="preserve">3.00 </w:t>
      </w:r>
      <w:r>
        <w:rPr>
          <w:b/>
        </w:rPr>
        <w:t xml:space="preserve">hod </w:t>
      </w:r>
      <w:r w:rsidR="008F6C99">
        <w:rPr>
          <w:b/>
        </w:rPr>
        <w:t>den předem</w:t>
      </w:r>
      <w:r w:rsidR="00337806" w:rsidRPr="00337806">
        <w:rPr>
          <w:b/>
        </w:rPr>
        <w:t xml:space="preserve"> </w:t>
      </w:r>
      <w:r w:rsidR="00C204EC">
        <w:t xml:space="preserve">telefonicky 558 692 466 vedoucí kuchařce nebo emailem – </w:t>
      </w:r>
      <w:hyperlink r:id="rId8" w:history="1">
        <w:r w:rsidR="00C204EC" w:rsidRPr="000E457F">
          <w:rPr>
            <w:rStyle w:val="Hypertextovodkaz"/>
          </w:rPr>
          <w:t>jidelnaraskovice@seznam.cz</w:t>
        </w:r>
      </w:hyperlink>
      <w:r w:rsidR="00C204EC">
        <w:t>.</w:t>
      </w:r>
      <w:r>
        <w:t xml:space="preserve"> </w:t>
      </w:r>
    </w:p>
    <w:p w14:paraId="7DE30D48" w14:textId="77777777" w:rsidR="00C204EC" w:rsidRPr="002610EA" w:rsidRDefault="00C204EC" w:rsidP="00C204EC">
      <w:pPr>
        <w:jc w:val="both"/>
        <w:rPr>
          <w:b/>
          <w:bCs/>
        </w:rPr>
      </w:pPr>
      <w:r>
        <w:t xml:space="preserve"> </w:t>
      </w:r>
      <w:r w:rsidRPr="002610EA">
        <w:rPr>
          <w:b/>
          <w:bCs/>
        </w:rPr>
        <w:t>Na pozdější odhlášky, nebo odhlášky provedené u pedagogů MŠ, nebude brán zřetel.</w:t>
      </w:r>
    </w:p>
    <w:p w14:paraId="0A817BF2" w14:textId="77777777" w:rsidR="00C204EC" w:rsidRDefault="00C204EC" w:rsidP="00C204EC">
      <w:pPr>
        <w:jc w:val="both"/>
      </w:pPr>
    </w:p>
    <w:p w14:paraId="247C9EE6" w14:textId="77777777" w:rsidR="00C204EC" w:rsidRDefault="00A02108" w:rsidP="00C204EC">
      <w:pPr>
        <w:jc w:val="both"/>
      </w:pPr>
      <w:r>
        <w:t>- P</w:t>
      </w:r>
      <w:r w:rsidR="00C204EC">
        <w:t xml:space="preserve">rvní den nepřítomnosti strávníka </w:t>
      </w:r>
      <w:r w:rsidR="002910E3">
        <w:t xml:space="preserve">si může </w:t>
      </w:r>
      <w:r w:rsidR="00C204EC">
        <w:t xml:space="preserve"> rodič jídlo vyzvednout</w:t>
      </w:r>
      <w:r>
        <w:t xml:space="preserve"> do jídlonosiče</w:t>
      </w:r>
      <w:r w:rsidR="002910E3">
        <w:t xml:space="preserve"> po předchozí domluvě s kuchyni MŠ.</w:t>
      </w:r>
      <w:r w:rsidR="00C204EC">
        <w:t xml:space="preserve"> </w:t>
      </w:r>
      <w:r w:rsidR="002910E3">
        <w:t xml:space="preserve"> A</w:t>
      </w:r>
      <w:r w:rsidR="008F6C99">
        <w:t xml:space="preserve"> to od 10.00 do 11.00</w:t>
      </w:r>
      <w:r>
        <w:t xml:space="preserve"> </w:t>
      </w:r>
      <w:r w:rsidR="00F56197">
        <w:t>před</w:t>
      </w:r>
      <w:r>
        <w:t> kuchyni MŠ. Nevyzvednuté jídlo je rozdáno na</w:t>
      </w:r>
      <w:r w:rsidR="00F56197">
        <w:t xml:space="preserve"> třídách na</w:t>
      </w:r>
      <w:r>
        <w:t xml:space="preserve"> přídavky.</w:t>
      </w:r>
    </w:p>
    <w:p w14:paraId="5BE8A8EE" w14:textId="77777777" w:rsidR="00C204EC" w:rsidRDefault="00C204EC" w:rsidP="00C204EC">
      <w:pPr>
        <w:jc w:val="both"/>
      </w:pPr>
    </w:p>
    <w:p w14:paraId="07A5A854" w14:textId="77777777" w:rsidR="00C204EC" w:rsidRDefault="00A02108" w:rsidP="00831CF4">
      <w:pPr>
        <w:jc w:val="both"/>
      </w:pPr>
      <w:r>
        <w:t>- P</w:t>
      </w:r>
      <w:r w:rsidR="00C204EC">
        <w:t xml:space="preserve">rvní den nástupu strávníka po nepřítomnosti je nutno dítě </w:t>
      </w:r>
      <w:r w:rsidR="00831CF4">
        <w:t>při</w:t>
      </w:r>
      <w:r w:rsidR="00C204EC">
        <w:t>hlásit, z důvodu normování stravy</w:t>
      </w:r>
      <w:r w:rsidR="00831CF4">
        <w:t>,</w:t>
      </w:r>
      <w:r w:rsidR="00C204EC">
        <w:t xml:space="preserve"> </w:t>
      </w:r>
      <w:r w:rsidR="00463167">
        <w:t xml:space="preserve"> a to </w:t>
      </w:r>
      <w:r w:rsidR="002910E3">
        <w:t>den dopředu.</w:t>
      </w:r>
    </w:p>
    <w:p w14:paraId="79374746" w14:textId="77777777" w:rsidR="00C204EC" w:rsidRPr="00A02108" w:rsidRDefault="00CC3120" w:rsidP="00C204EC">
      <w:pPr>
        <w:jc w:val="both"/>
        <w:rPr>
          <w:b/>
        </w:rPr>
      </w:pPr>
      <w:r>
        <w:t>-</w:t>
      </w:r>
      <w:r w:rsidRPr="00A02108">
        <w:rPr>
          <w:b/>
        </w:rPr>
        <w:t xml:space="preserve">stravné se platí bezhotovostně/ inkasem , a to zpětně vždy za </w:t>
      </w:r>
      <w:proofErr w:type="spellStart"/>
      <w:r w:rsidRPr="00A02108">
        <w:rPr>
          <w:b/>
        </w:rPr>
        <w:t>odstravovaný</w:t>
      </w:r>
      <w:proofErr w:type="spellEnd"/>
      <w:r w:rsidRPr="00A02108">
        <w:rPr>
          <w:b/>
        </w:rPr>
        <w:t xml:space="preserve"> měsíc.</w:t>
      </w:r>
    </w:p>
    <w:p w14:paraId="58B64170" w14:textId="77777777" w:rsidR="00CC3120" w:rsidRDefault="00CC3120" w:rsidP="00C204EC">
      <w:pPr>
        <w:jc w:val="both"/>
      </w:pPr>
    </w:p>
    <w:p w14:paraId="62F94D03" w14:textId="77777777" w:rsidR="00C204EC" w:rsidRDefault="00C204EC" w:rsidP="00C204EC">
      <w:pPr>
        <w:jc w:val="both"/>
      </w:pPr>
      <w:r>
        <w:t xml:space="preserve">- </w:t>
      </w:r>
      <w:r w:rsidR="00A02108">
        <w:t>Ve výjimečných případech je umožněno platit hotově. J</w:t>
      </w:r>
      <w:r>
        <w:t>e povin</w:t>
      </w:r>
      <w:r w:rsidR="00463167">
        <w:t>nosti platit stravné včas</w:t>
      </w:r>
      <w:r>
        <w:t xml:space="preserve">. </w:t>
      </w:r>
      <w:r w:rsidR="00A02108">
        <w:t xml:space="preserve"> </w:t>
      </w:r>
      <w:r>
        <w:t>Doba  prodeje</w:t>
      </w:r>
      <w:r w:rsidR="00CF7289">
        <w:t xml:space="preserve"> v hotovosti,</w:t>
      </w:r>
      <w:r>
        <w:t xml:space="preserve"> </w:t>
      </w:r>
      <w:r w:rsidR="00A02108">
        <w:t>po telefonické domluvě s vedoucí ŠJ.( 558</w:t>
      </w:r>
      <w:r w:rsidR="00F86C20">
        <w:t xml:space="preserve"> </w:t>
      </w:r>
      <w:r w:rsidR="00A02108">
        <w:t>692 466)</w:t>
      </w:r>
    </w:p>
    <w:p w14:paraId="110C5870" w14:textId="77777777" w:rsidR="00A02108" w:rsidRDefault="00A02108" w:rsidP="00C204EC">
      <w:pPr>
        <w:jc w:val="both"/>
      </w:pPr>
    </w:p>
    <w:p w14:paraId="21A98D31" w14:textId="77777777" w:rsidR="00C204EC" w:rsidRDefault="00A02108" w:rsidP="00C204EC">
      <w:pPr>
        <w:jc w:val="both"/>
      </w:pPr>
      <w:r>
        <w:t>-O</w:t>
      </w:r>
      <w:r w:rsidR="00C204EC">
        <w:t xml:space="preserve">rganizace poskytuje zaměstnancům za úhradu sníženou o příspěvek FKSP jedno hlavní jídlo během odpracované směny, pokud jejich přítomnost trvá alespoň 3 hodiny. V době služební cesty, nemoci, dovolené zaměstnanec </w:t>
      </w:r>
      <w:r w:rsidR="00C204EC" w:rsidRPr="00831CF4">
        <w:rPr>
          <w:b/>
          <w:bCs/>
        </w:rPr>
        <w:t>nemá</w:t>
      </w:r>
      <w:r w:rsidR="00C204EC">
        <w:t xml:space="preserve"> nárok na zvýhodněnou stravu.</w:t>
      </w:r>
    </w:p>
    <w:p w14:paraId="009A55BD" w14:textId="77777777" w:rsidR="00C204EC" w:rsidRDefault="00C204EC" w:rsidP="00C204EC">
      <w:pPr>
        <w:jc w:val="both"/>
      </w:pPr>
    </w:p>
    <w:p w14:paraId="3BD7EB55" w14:textId="77777777" w:rsidR="00C204EC" w:rsidRDefault="00A02108" w:rsidP="00C204EC">
      <w:pPr>
        <w:jc w:val="both"/>
      </w:pPr>
      <w:r>
        <w:t>-D</w:t>
      </w:r>
      <w:r w:rsidR="00C204EC">
        <w:t xml:space="preserve">ítě se přihlašuje na celý měsíc </w:t>
      </w:r>
      <w:r>
        <w:t xml:space="preserve">dle </w:t>
      </w:r>
      <w:r w:rsidR="00C204EC">
        <w:t> kategorií</w:t>
      </w:r>
      <w:r>
        <w:t>.</w:t>
      </w:r>
      <w:r w:rsidR="00C204EC">
        <w:t xml:space="preserve"> </w:t>
      </w:r>
    </w:p>
    <w:p w14:paraId="656BF425" w14:textId="77777777" w:rsidR="00C204EC" w:rsidRDefault="00C204EC" w:rsidP="00523C0D">
      <w:pPr>
        <w:spacing w:line="360" w:lineRule="auto"/>
      </w:pPr>
    </w:p>
    <w:p w14:paraId="798213B1" w14:textId="77777777" w:rsidR="00C204EC" w:rsidRDefault="00A02108" w:rsidP="00C204EC">
      <w:pPr>
        <w:jc w:val="both"/>
        <w:rPr>
          <w:rStyle w:val="Hypertextovodkaz"/>
        </w:rPr>
      </w:pPr>
      <w:r>
        <w:t>- J</w:t>
      </w:r>
      <w:r w:rsidR="00C204EC">
        <w:t>ídelní lístek na následující týden je vyvěšen vždy na informační nástěnce</w:t>
      </w:r>
      <w:r w:rsidR="00441F8B">
        <w:t xml:space="preserve">, na </w:t>
      </w:r>
      <w:proofErr w:type="spellStart"/>
      <w:r w:rsidR="002910E3">
        <w:t>eStrava</w:t>
      </w:r>
      <w:proofErr w:type="spellEnd"/>
      <w:r w:rsidR="00C204EC">
        <w:t xml:space="preserve"> a na stránkách školy </w:t>
      </w:r>
      <w:hyperlink r:id="rId9" w:history="1">
        <w:r w:rsidR="00C204EC" w:rsidRPr="008B6E8F">
          <w:rPr>
            <w:rStyle w:val="Hypertextovodkaz"/>
          </w:rPr>
          <w:t>www.zsraskovice.cz</w:t>
        </w:r>
      </w:hyperlink>
      <w:r w:rsidR="002910E3">
        <w:rPr>
          <w:rStyle w:val="Hypertextovodkaz"/>
        </w:rPr>
        <w:t xml:space="preserve"> </w:t>
      </w:r>
    </w:p>
    <w:p w14:paraId="0E3A6EDB" w14:textId="77777777" w:rsidR="00F56197" w:rsidRDefault="00F56197" w:rsidP="00C204EC">
      <w:pPr>
        <w:jc w:val="both"/>
        <w:rPr>
          <w:rStyle w:val="Hypertextovodkaz"/>
        </w:rPr>
      </w:pPr>
    </w:p>
    <w:p w14:paraId="72BB7D48" w14:textId="77777777" w:rsidR="00F56197" w:rsidRPr="005E3838" w:rsidRDefault="00F56197" w:rsidP="00F56197">
      <w:pPr>
        <w:pStyle w:val="Nadpis4"/>
        <w:rPr>
          <w:rFonts w:ascii="Times New Roman" w:hAnsi="Times New Roman" w:cs="Times New Roman"/>
          <w:color w:val="000000"/>
        </w:rPr>
      </w:pPr>
      <w:r w:rsidRPr="005E3838">
        <w:rPr>
          <w:rFonts w:ascii="Times New Roman" w:hAnsi="Times New Roman" w:cs="Times New Roman"/>
          <w:color w:val="000000"/>
        </w:rPr>
        <w:t>Povinnosti zákonných zástupců:</w:t>
      </w:r>
    </w:p>
    <w:p w14:paraId="1DC21610" w14:textId="77777777" w:rsidR="00F56197" w:rsidRPr="005E3838" w:rsidRDefault="00F56197" w:rsidP="00F56197">
      <w:pPr>
        <w:numPr>
          <w:ilvl w:val="0"/>
          <w:numId w:val="8"/>
        </w:numPr>
        <w:spacing w:before="100" w:beforeAutospacing="1" w:after="100" w:afterAutospacing="1"/>
        <w:rPr>
          <w:color w:val="000000"/>
        </w:rPr>
      </w:pPr>
      <w:r w:rsidRPr="005E3838">
        <w:rPr>
          <w:color w:val="000000"/>
        </w:rPr>
        <w:t>včas každý měsíc provést úhradu stravného</w:t>
      </w:r>
    </w:p>
    <w:p w14:paraId="39D534A9" w14:textId="77777777" w:rsidR="00F56197" w:rsidRPr="005E3838" w:rsidRDefault="00F56197" w:rsidP="00F56197">
      <w:pPr>
        <w:numPr>
          <w:ilvl w:val="0"/>
          <w:numId w:val="8"/>
        </w:numPr>
        <w:spacing w:before="100" w:beforeAutospacing="1" w:after="100" w:afterAutospacing="1"/>
        <w:rPr>
          <w:color w:val="000000"/>
        </w:rPr>
      </w:pPr>
      <w:r w:rsidRPr="005E3838">
        <w:rPr>
          <w:color w:val="000000"/>
        </w:rPr>
        <w:t>včas odhlašovat stravu při nepřítomnosti dítěte ve škole</w:t>
      </w:r>
    </w:p>
    <w:p w14:paraId="435210DC" w14:textId="77777777" w:rsidR="00F56197" w:rsidRPr="005E3838" w:rsidRDefault="00F56197" w:rsidP="00F56197">
      <w:pPr>
        <w:numPr>
          <w:ilvl w:val="0"/>
          <w:numId w:val="8"/>
        </w:numPr>
        <w:spacing w:before="100" w:beforeAutospacing="1" w:after="100" w:afterAutospacing="1"/>
        <w:rPr>
          <w:color w:val="000000"/>
        </w:rPr>
      </w:pPr>
      <w:r w:rsidRPr="005E3838">
        <w:rPr>
          <w:color w:val="000000"/>
        </w:rPr>
        <w:t>nahlásit včas podstatné změny související s úhradou</w:t>
      </w:r>
    </w:p>
    <w:p w14:paraId="3E5D9D1E" w14:textId="77777777" w:rsidR="00F56197" w:rsidRPr="005E3838" w:rsidRDefault="00F56197" w:rsidP="00F56197">
      <w:pPr>
        <w:numPr>
          <w:ilvl w:val="0"/>
          <w:numId w:val="8"/>
        </w:numPr>
        <w:spacing w:before="100" w:beforeAutospacing="1" w:after="100" w:afterAutospacing="1"/>
        <w:rPr>
          <w:color w:val="000000"/>
        </w:rPr>
      </w:pPr>
      <w:r w:rsidRPr="005E3838">
        <w:rPr>
          <w:color w:val="000000"/>
        </w:rPr>
        <w:t>odhlásit dítě ze stravování lze i v průběhu roku</w:t>
      </w:r>
    </w:p>
    <w:p w14:paraId="28614F88" w14:textId="77777777" w:rsidR="005E3838" w:rsidRPr="005E3838" w:rsidRDefault="005E3838" w:rsidP="005E3838">
      <w:pPr>
        <w:pStyle w:val="Nadpis4"/>
        <w:rPr>
          <w:rFonts w:ascii="Times New Roman" w:hAnsi="Times New Roman" w:cs="Times New Roman"/>
          <w:color w:val="000000"/>
        </w:rPr>
      </w:pPr>
      <w:r w:rsidRPr="005E3838">
        <w:rPr>
          <w:rFonts w:ascii="Times New Roman" w:hAnsi="Times New Roman" w:cs="Times New Roman"/>
          <w:color w:val="000000"/>
        </w:rPr>
        <w:t>Povinnosti zaměstnanců školní jídelny:</w:t>
      </w:r>
    </w:p>
    <w:p w14:paraId="3834E0C2" w14:textId="77777777" w:rsidR="005E3838" w:rsidRPr="005E3838" w:rsidRDefault="005E3838" w:rsidP="005E3838">
      <w:pPr>
        <w:numPr>
          <w:ilvl w:val="0"/>
          <w:numId w:val="9"/>
        </w:numPr>
        <w:spacing w:before="100" w:beforeAutospacing="1" w:after="100" w:afterAutospacing="1"/>
        <w:rPr>
          <w:color w:val="000000"/>
        </w:rPr>
      </w:pPr>
      <w:r w:rsidRPr="005E3838">
        <w:rPr>
          <w:color w:val="000000"/>
        </w:rPr>
        <w:t>dodržovat pravidla vnitřního řádu, pracovní náplně</w:t>
      </w:r>
    </w:p>
    <w:p w14:paraId="5F9F4FD6" w14:textId="77777777" w:rsidR="005E3838" w:rsidRPr="005E3838" w:rsidRDefault="005E3838" w:rsidP="005E3838">
      <w:pPr>
        <w:numPr>
          <w:ilvl w:val="0"/>
          <w:numId w:val="9"/>
        </w:numPr>
        <w:spacing w:before="100" w:beforeAutospacing="1" w:after="100" w:afterAutospacing="1"/>
        <w:rPr>
          <w:color w:val="000000"/>
        </w:rPr>
      </w:pPr>
      <w:r w:rsidRPr="005E3838">
        <w:rPr>
          <w:color w:val="000000"/>
        </w:rPr>
        <w:t>chránit bezpečí své, ostatních zaměstnanců a strávníků</w:t>
      </w:r>
    </w:p>
    <w:p w14:paraId="7DC6AB04" w14:textId="77777777" w:rsidR="005E3838" w:rsidRPr="005E3838" w:rsidRDefault="005E3838" w:rsidP="005E3838">
      <w:pPr>
        <w:numPr>
          <w:ilvl w:val="0"/>
          <w:numId w:val="9"/>
        </w:numPr>
        <w:spacing w:before="100" w:beforeAutospacing="1" w:after="100" w:afterAutospacing="1"/>
        <w:rPr>
          <w:color w:val="000000"/>
        </w:rPr>
      </w:pPr>
      <w:r w:rsidRPr="005E3838">
        <w:rPr>
          <w:color w:val="000000"/>
        </w:rPr>
        <w:t>poskytovat informace strávníkům a zákonným zástupcům</w:t>
      </w:r>
    </w:p>
    <w:p w14:paraId="499BB655" w14:textId="77777777" w:rsidR="005E3838" w:rsidRPr="005E3838" w:rsidRDefault="005E3838" w:rsidP="005E3838">
      <w:pPr>
        <w:numPr>
          <w:ilvl w:val="0"/>
          <w:numId w:val="9"/>
        </w:numPr>
        <w:spacing w:before="100" w:beforeAutospacing="1" w:after="100" w:afterAutospacing="1"/>
        <w:rPr>
          <w:color w:val="000000"/>
        </w:rPr>
      </w:pPr>
      <w:r w:rsidRPr="005E3838">
        <w:rPr>
          <w:color w:val="000000"/>
        </w:rPr>
        <w:t>pomáhat při výchovném působení na žáky</w:t>
      </w:r>
    </w:p>
    <w:p w14:paraId="75AEBAB6" w14:textId="77777777" w:rsidR="00F56197" w:rsidRPr="002910E3" w:rsidRDefault="00F56197" w:rsidP="00C204EC">
      <w:pPr>
        <w:jc w:val="both"/>
      </w:pPr>
    </w:p>
    <w:p w14:paraId="4B3DBE2B" w14:textId="77777777" w:rsidR="00C204EC" w:rsidRDefault="00C204EC" w:rsidP="00523C0D">
      <w:pPr>
        <w:spacing w:line="360" w:lineRule="auto"/>
      </w:pPr>
    </w:p>
    <w:p w14:paraId="1AB560C0" w14:textId="77777777" w:rsidR="00D91AAF" w:rsidRDefault="00D91AAF" w:rsidP="00523C0D">
      <w:pPr>
        <w:spacing w:line="360" w:lineRule="auto"/>
      </w:pPr>
    </w:p>
    <w:p w14:paraId="3B4D5328" w14:textId="77777777" w:rsidR="00D91AAF" w:rsidRDefault="00D91AAF" w:rsidP="00523C0D">
      <w:pPr>
        <w:spacing w:line="360" w:lineRule="auto"/>
      </w:pPr>
    </w:p>
    <w:p w14:paraId="207C0238" w14:textId="77777777" w:rsidR="00D91AAF" w:rsidRDefault="00D91AAF" w:rsidP="00523C0D">
      <w:pPr>
        <w:spacing w:line="360" w:lineRule="auto"/>
      </w:pPr>
    </w:p>
    <w:p w14:paraId="506DEC45" w14:textId="77777777" w:rsidR="000059B0" w:rsidRDefault="00D2409B" w:rsidP="005F2C65">
      <w:pPr>
        <w:spacing w:line="360" w:lineRule="auto"/>
      </w:pPr>
      <w:r>
        <w:t>Vypracovala:</w:t>
      </w:r>
      <w:r w:rsidR="00C204EC">
        <w:t xml:space="preserve"> </w:t>
      </w:r>
      <w:r w:rsidR="00067405">
        <w:t>Jaroslava Danková</w:t>
      </w:r>
      <w:r w:rsidR="00C204EC">
        <w:t xml:space="preserve"> vedoucí ŠJ</w:t>
      </w:r>
      <w:r w:rsidR="00D91AAF">
        <w:t xml:space="preserve">                      </w:t>
      </w:r>
      <w:r w:rsidR="0062104A">
        <w:t>S</w:t>
      </w:r>
      <w:r w:rsidR="005F2C65">
        <w:t xml:space="preserve">chválila: </w:t>
      </w:r>
      <w:r w:rsidR="00D557F1">
        <w:t xml:space="preserve">Mgr. Hana </w:t>
      </w:r>
      <w:proofErr w:type="spellStart"/>
      <w:r w:rsidR="00D557F1">
        <w:t>Kachtíková</w:t>
      </w:r>
      <w:proofErr w:type="spellEnd"/>
      <w:r w:rsidR="00831CF4">
        <w:t xml:space="preserve"> </w:t>
      </w:r>
    </w:p>
    <w:p w14:paraId="240DE950" w14:textId="77777777" w:rsidR="000059B0" w:rsidRDefault="005F2C65" w:rsidP="00E379D4">
      <w:pPr>
        <w:spacing w:line="360" w:lineRule="auto"/>
      </w:pPr>
      <w:r>
        <w:t xml:space="preserve">Pedagogická rada projednala dne: </w:t>
      </w:r>
      <w:r w:rsidR="00067405">
        <w:t xml:space="preserve">1. </w:t>
      </w:r>
      <w:r w:rsidR="00736A4A">
        <w:t>9. 2025</w:t>
      </w:r>
    </w:p>
    <w:p w14:paraId="44BC5829" w14:textId="77777777" w:rsidR="005F2C65" w:rsidRDefault="005F2C65" w:rsidP="00E379D4">
      <w:pPr>
        <w:spacing w:line="360" w:lineRule="auto"/>
      </w:pPr>
      <w:r>
        <w:t>Směrnice nabývá platnosti dne:</w:t>
      </w:r>
      <w:r w:rsidR="00E379D4">
        <w:t xml:space="preserve">    </w:t>
      </w:r>
      <w:r>
        <w:t xml:space="preserve"> </w:t>
      </w:r>
      <w:r w:rsidR="00067405">
        <w:t xml:space="preserve">1. </w:t>
      </w:r>
      <w:r w:rsidR="00736A4A">
        <w:t>9. 2025</w:t>
      </w:r>
    </w:p>
    <w:sectPr w:rsidR="005F2C65" w:rsidSect="009E27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079" w:right="1417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1773B" w14:textId="77777777" w:rsidR="005F340F" w:rsidRDefault="005F340F">
      <w:r>
        <w:separator/>
      </w:r>
    </w:p>
  </w:endnote>
  <w:endnote w:type="continuationSeparator" w:id="0">
    <w:p w14:paraId="2D9D8CA8" w14:textId="77777777" w:rsidR="005F340F" w:rsidRDefault="005F3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E32CD" w14:textId="77777777" w:rsidR="00083617" w:rsidRDefault="0008361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68AA5" w14:textId="77777777" w:rsidR="00083617" w:rsidRDefault="0008361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5E593" w14:textId="77777777" w:rsidR="00083617" w:rsidRDefault="0008361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6E74E" w14:textId="77777777" w:rsidR="005F340F" w:rsidRDefault="005F340F">
      <w:r>
        <w:separator/>
      </w:r>
    </w:p>
  </w:footnote>
  <w:footnote w:type="continuationSeparator" w:id="0">
    <w:p w14:paraId="653D2098" w14:textId="77777777" w:rsidR="005F340F" w:rsidRDefault="005F3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E49CF" w14:textId="77777777" w:rsidR="00083617" w:rsidRDefault="0008361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997CC" w14:textId="77777777" w:rsidR="00DD5F4E" w:rsidRDefault="00DD5F4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E039" w14:textId="77777777" w:rsidR="00083617" w:rsidRDefault="0008361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55687"/>
    <w:multiLevelType w:val="hybridMultilevel"/>
    <w:tmpl w:val="CDD63DB0"/>
    <w:lvl w:ilvl="0" w:tplc="9F68E4C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420160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F66444"/>
    <w:multiLevelType w:val="hybridMultilevel"/>
    <w:tmpl w:val="8D36CE08"/>
    <w:lvl w:ilvl="0" w:tplc="0928820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DC07E34">
      <w:start w:val="6"/>
      <w:numFmt w:val="bullet"/>
      <w:lvlText w:val="-"/>
      <w:lvlJc w:val="left"/>
      <w:pPr>
        <w:tabs>
          <w:tab w:val="num" w:pos="-720"/>
        </w:tabs>
        <w:ind w:left="-72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E0D5BAF"/>
    <w:multiLevelType w:val="multilevel"/>
    <w:tmpl w:val="0C6A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C21344"/>
    <w:multiLevelType w:val="hybridMultilevel"/>
    <w:tmpl w:val="1DFC9780"/>
    <w:lvl w:ilvl="0" w:tplc="A37AFC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C2962"/>
    <w:multiLevelType w:val="hybridMultilevel"/>
    <w:tmpl w:val="EEB63C28"/>
    <w:lvl w:ilvl="0" w:tplc="9244D6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647E89"/>
    <w:multiLevelType w:val="singleLevel"/>
    <w:tmpl w:val="0405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50F93360"/>
    <w:multiLevelType w:val="multilevel"/>
    <w:tmpl w:val="2D4C0F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93294A"/>
    <w:multiLevelType w:val="hybridMultilevel"/>
    <w:tmpl w:val="020E41B8"/>
    <w:lvl w:ilvl="0" w:tplc="9F68E4C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F485428"/>
    <w:multiLevelType w:val="singleLevel"/>
    <w:tmpl w:val="A29E147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85173569">
    <w:abstractNumId w:val="8"/>
  </w:num>
  <w:num w:numId="2" w16cid:durableId="2138987947">
    <w:abstractNumId w:val="5"/>
  </w:num>
  <w:num w:numId="3" w16cid:durableId="822550613">
    <w:abstractNumId w:val="7"/>
  </w:num>
  <w:num w:numId="4" w16cid:durableId="696811492">
    <w:abstractNumId w:val="0"/>
  </w:num>
  <w:num w:numId="5" w16cid:durableId="1048921752">
    <w:abstractNumId w:val="1"/>
  </w:num>
  <w:num w:numId="6" w16cid:durableId="132142899">
    <w:abstractNumId w:val="3"/>
  </w:num>
  <w:num w:numId="7" w16cid:durableId="1440249893">
    <w:abstractNumId w:val="4"/>
  </w:num>
  <w:num w:numId="8" w16cid:durableId="264268457">
    <w:abstractNumId w:val="6"/>
  </w:num>
  <w:num w:numId="9" w16cid:durableId="512959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C0D"/>
    <w:rsid w:val="000059B0"/>
    <w:rsid w:val="00034822"/>
    <w:rsid w:val="000366D5"/>
    <w:rsid w:val="00053774"/>
    <w:rsid w:val="00055656"/>
    <w:rsid w:val="00067405"/>
    <w:rsid w:val="00083617"/>
    <w:rsid w:val="000D557E"/>
    <w:rsid w:val="0014201E"/>
    <w:rsid w:val="00163AC3"/>
    <w:rsid w:val="001B7E83"/>
    <w:rsid w:val="001F1B86"/>
    <w:rsid w:val="001F229C"/>
    <w:rsid w:val="002104FA"/>
    <w:rsid w:val="00247B79"/>
    <w:rsid w:val="002910E3"/>
    <w:rsid w:val="002A240A"/>
    <w:rsid w:val="002B12FB"/>
    <w:rsid w:val="002E3ADA"/>
    <w:rsid w:val="002F0221"/>
    <w:rsid w:val="0030355E"/>
    <w:rsid w:val="00337806"/>
    <w:rsid w:val="00351D81"/>
    <w:rsid w:val="00381D1A"/>
    <w:rsid w:val="00390869"/>
    <w:rsid w:val="00390F11"/>
    <w:rsid w:val="00395363"/>
    <w:rsid w:val="003E3DEB"/>
    <w:rsid w:val="003F3915"/>
    <w:rsid w:val="00441F8B"/>
    <w:rsid w:val="00444EC2"/>
    <w:rsid w:val="00463167"/>
    <w:rsid w:val="00497050"/>
    <w:rsid w:val="004B3A07"/>
    <w:rsid w:val="004C28AC"/>
    <w:rsid w:val="00504041"/>
    <w:rsid w:val="00523C0D"/>
    <w:rsid w:val="0053397A"/>
    <w:rsid w:val="005428C9"/>
    <w:rsid w:val="00584BCE"/>
    <w:rsid w:val="005A65CC"/>
    <w:rsid w:val="005B7DA4"/>
    <w:rsid w:val="005E3838"/>
    <w:rsid w:val="005F2C65"/>
    <w:rsid w:val="005F340F"/>
    <w:rsid w:val="006031C6"/>
    <w:rsid w:val="0062104A"/>
    <w:rsid w:val="006446DD"/>
    <w:rsid w:val="0066256C"/>
    <w:rsid w:val="00690569"/>
    <w:rsid w:val="00691322"/>
    <w:rsid w:val="006B4454"/>
    <w:rsid w:val="006E77FE"/>
    <w:rsid w:val="00703B72"/>
    <w:rsid w:val="00710F61"/>
    <w:rsid w:val="00736A4A"/>
    <w:rsid w:val="007646C7"/>
    <w:rsid w:val="0076560A"/>
    <w:rsid w:val="00782500"/>
    <w:rsid w:val="00795F61"/>
    <w:rsid w:val="007D45B5"/>
    <w:rsid w:val="00810022"/>
    <w:rsid w:val="00831CF4"/>
    <w:rsid w:val="0085252C"/>
    <w:rsid w:val="00865D01"/>
    <w:rsid w:val="00866A4E"/>
    <w:rsid w:val="00895A85"/>
    <w:rsid w:val="0089638C"/>
    <w:rsid w:val="008F6C99"/>
    <w:rsid w:val="0092317E"/>
    <w:rsid w:val="00933103"/>
    <w:rsid w:val="00954412"/>
    <w:rsid w:val="00956ECC"/>
    <w:rsid w:val="009C1E22"/>
    <w:rsid w:val="009E2786"/>
    <w:rsid w:val="009E4B6F"/>
    <w:rsid w:val="009F4D83"/>
    <w:rsid w:val="00A02108"/>
    <w:rsid w:val="00A30D32"/>
    <w:rsid w:val="00A61DA8"/>
    <w:rsid w:val="00AA0A08"/>
    <w:rsid w:val="00AB344A"/>
    <w:rsid w:val="00B00EF3"/>
    <w:rsid w:val="00B305F6"/>
    <w:rsid w:val="00B42DD0"/>
    <w:rsid w:val="00B73D6E"/>
    <w:rsid w:val="00B86405"/>
    <w:rsid w:val="00B875E5"/>
    <w:rsid w:val="00B95157"/>
    <w:rsid w:val="00BD4619"/>
    <w:rsid w:val="00C04B3F"/>
    <w:rsid w:val="00C204EC"/>
    <w:rsid w:val="00C75DFE"/>
    <w:rsid w:val="00C815BB"/>
    <w:rsid w:val="00CC3120"/>
    <w:rsid w:val="00CE558C"/>
    <w:rsid w:val="00CE7F0E"/>
    <w:rsid w:val="00CF7289"/>
    <w:rsid w:val="00D2334A"/>
    <w:rsid w:val="00D2409B"/>
    <w:rsid w:val="00D24423"/>
    <w:rsid w:val="00D31034"/>
    <w:rsid w:val="00D368FF"/>
    <w:rsid w:val="00D557F1"/>
    <w:rsid w:val="00D56429"/>
    <w:rsid w:val="00D636C7"/>
    <w:rsid w:val="00D84D7F"/>
    <w:rsid w:val="00D91AAF"/>
    <w:rsid w:val="00D9506F"/>
    <w:rsid w:val="00DD5F4E"/>
    <w:rsid w:val="00E204D1"/>
    <w:rsid w:val="00E218EA"/>
    <w:rsid w:val="00E25F86"/>
    <w:rsid w:val="00E2618F"/>
    <w:rsid w:val="00E34105"/>
    <w:rsid w:val="00E379D4"/>
    <w:rsid w:val="00E446D4"/>
    <w:rsid w:val="00E74340"/>
    <w:rsid w:val="00E763DE"/>
    <w:rsid w:val="00EB034E"/>
    <w:rsid w:val="00EC0AB6"/>
    <w:rsid w:val="00F27FB0"/>
    <w:rsid w:val="00F34FB4"/>
    <w:rsid w:val="00F444D5"/>
    <w:rsid w:val="00F5459B"/>
    <w:rsid w:val="00F56197"/>
    <w:rsid w:val="00F80E86"/>
    <w:rsid w:val="00F86C20"/>
    <w:rsid w:val="00F94FE2"/>
    <w:rsid w:val="00FA0054"/>
    <w:rsid w:val="00FD2DF9"/>
    <w:rsid w:val="00FF06D8"/>
    <w:rsid w:val="00FF0B5D"/>
    <w:rsid w:val="00FF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8408C2"/>
  <w15:docId w15:val="{FAB241C9-3A5C-47AE-9B3D-16EA837E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9E2786"/>
    <w:pPr>
      <w:keepNext/>
      <w:outlineLvl w:val="0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5619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6446DD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6446DD"/>
    <w:pPr>
      <w:tabs>
        <w:tab w:val="center" w:pos="4536"/>
        <w:tab w:val="right" w:pos="9072"/>
      </w:tabs>
    </w:pPr>
  </w:style>
  <w:style w:type="paragraph" w:customStyle="1" w:styleId="Zkladntext21">
    <w:name w:val="Základní text 21"/>
    <w:basedOn w:val="Normln"/>
    <w:rsid w:val="00523C0D"/>
    <w:pPr>
      <w:spacing w:before="120" w:line="240" w:lineRule="atLeast"/>
      <w:jc w:val="both"/>
    </w:pPr>
    <w:rPr>
      <w:szCs w:val="20"/>
    </w:rPr>
  </w:style>
  <w:style w:type="paragraph" w:styleId="Zkladntext">
    <w:name w:val="Body Text"/>
    <w:basedOn w:val="Normln"/>
    <w:rsid w:val="009E2786"/>
    <w:rPr>
      <w:b/>
      <w:bCs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44E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link w:val="FormtovanvHTML"/>
    <w:uiPriority w:val="99"/>
    <w:semiHidden/>
    <w:rsid w:val="00444EC2"/>
    <w:rPr>
      <w:rFonts w:ascii="Courier New" w:hAnsi="Courier New" w:cs="Courier New"/>
    </w:rPr>
  </w:style>
  <w:style w:type="character" w:styleId="Hypertextovodkaz">
    <w:name w:val="Hyperlink"/>
    <w:rsid w:val="00C204E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3103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1034"/>
    <w:rPr>
      <w:rFonts w:ascii="Segoe UI" w:hAnsi="Segoe UI" w:cs="Segoe UI"/>
      <w:sz w:val="18"/>
      <w:szCs w:val="1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5619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2241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4883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7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6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8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77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06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4995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08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4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57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73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4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delnaraskovice@seznam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sraskovice.cz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HK\Vnit&#345;n&#237;%20sm&#283;rnice\Hlavi&#269;ka%20vnit&#345;%20p&#345;edpis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65763-04E3-4DE8-A79A-56F8EC2CF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Hlavička vnitř předpisu</Template>
  <TotalTime>32</TotalTime>
  <Pages>2</Pages>
  <Words>515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 a mateřská škola Raškovice</vt:lpstr>
    </vt:vector>
  </TitlesOfParts>
  <Company>ZŠ Raškovice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 a mateřská škola Raškovice</dc:title>
  <dc:creator>ZŠ</dc:creator>
  <cp:lastModifiedBy>simona</cp:lastModifiedBy>
  <cp:revision>3</cp:revision>
  <cp:lastPrinted>2025-09-16T07:21:00Z</cp:lastPrinted>
  <dcterms:created xsi:type="dcterms:W3CDTF">2025-10-21T04:28:00Z</dcterms:created>
  <dcterms:modified xsi:type="dcterms:W3CDTF">2026-10-01T08:13:00Z</dcterms:modified>
</cp:coreProperties>
</file>